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50F" w:rsidRDefault="00A1750F"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-162pt;margin-top:-45pt;width:895.45pt;height:640pt;z-index:-251658240;visibility:visible">
            <v:imagedata r:id="rId4" o:title=""/>
          </v:shape>
        </w:pict>
      </w:r>
    </w:p>
    <w:sectPr w:rsidR="00A1750F" w:rsidSect="006C61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5039"/>
    <w:rsid w:val="000A0654"/>
    <w:rsid w:val="000E62D4"/>
    <w:rsid w:val="000F3F36"/>
    <w:rsid w:val="001C5039"/>
    <w:rsid w:val="006C6185"/>
    <w:rsid w:val="006E2890"/>
    <w:rsid w:val="00A1750F"/>
    <w:rsid w:val="00E76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185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C5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C50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0</Words>
  <Characters>1</Characters>
  <Application>Microsoft Office Outlook</Application>
  <DocSecurity>0</DocSecurity>
  <Lines>0</Lines>
  <Paragraphs>0</Paragraphs>
  <ScaleCrop>false</ScaleCrop>
  <Company>кк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Первый</cp:lastModifiedBy>
  <cp:revision>2</cp:revision>
  <dcterms:created xsi:type="dcterms:W3CDTF">2020-09-10T10:23:00Z</dcterms:created>
  <dcterms:modified xsi:type="dcterms:W3CDTF">2020-09-10T10:23:00Z</dcterms:modified>
</cp:coreProperties>
</file>